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4ED93" w14:textId="77777777" w:rsidR="0058526D" w:rsidRPr="0058526D" w:rsidRDefault="0058526D" w:rsidP="0058526D">
      <w:pPr>
        <w:spacing w:after="200"/>
        <w:rPr>
          <w:rFonts w:eastAsiaTheme="majorEastAsia" w:cs="Times New Roman (Headings CS)"/>
          <w:smallCaps/>
          <w:color w:val="A77A19"/>
          <w:sz w:val="32"/>
          <w:szCs w:val="32"/>
        </w:rPr>
      </w:pPr>
      <w:r w:rsidRPr="0058526D">
        <w:rPr>
          <w:rFonts w:eastAsiaTheme="majorEastAsia" w:cs="Times New Roman (Headings CS)"/>
          <w:smallCaps/>
          <w:color w:val="A77A19"/>
          <w:sz w:val="32"/>
          <w:szCs w:val="32"/>
        </w:rPr>
        <w:t>Who We Are</w:t>
      </w:r>
    </w:p>
    <w:p w14:paraId="3B0B0482" w14:textId="77777777" w:rsidR="0058526D" w:rsidRPr="0058526D" w:rsidRDefault="0058526D" w:rsidP="0058526D">
      <w:pPr>
        <w:rPr>
          <w:rFonts w:ascii="Arial" w:eastAsiaTheme="majorEastAsia" w:hAnsi="Arial" w:cstheme="majorBidi"/>
          <w:color w:val="000000" w:themeColor="text1"/>
          <w:sz w:val="22"/>
          <w:szCs w:val="32"/>
        </w:rPr>
      </w:pPr>
      <w:r w:rsidRPr="0058526D">
        <w:rPr>
          <w:rFonts w:ascii="Arial" w:eastAsiaTheme="majorEastAsia" w:hAnsi="Arial" w:cstheme="majorBidi"/>
          <w:color w:val="000000" w:themeColor="text1"/>
          <w:sz w:val="22"/>
          <w:szCs w:val="32"/>
        </w:rPr>
        <w:t>Superdry have been making world-class product for over 20 years, and we’re proud of it. Our mission is to inspire and engage the contemporary style-obsessed consumer, whilst leaving a positive environmental legacy.</w:t>
      </w:r>
    </w:p>
    <w:p w14:paraId="30B8BC7B" w14:textId="77777777" w:rsidR="0058526D" w:rsidRPr="0058526D" w:rsidRDefault="0058526D" w:rsidP="0058526D">
      <w:pPr>
        <w:rPr>
          <w:rFonts w:ascii="Arial" w:eastAsiaTheme="majorEastAsia" w:hAnsi="Arial" w:cstheme="majorBidi"/>
          <w:color w:val="000000" w:themeColor="text1"/>
          <w:sz w:val="22"/>
          <w:szCs w:val="32"/>
        </w:rPr>
      </w:pPr>
    </w:p>
    <w:p w14:paraId="3A237893" w14:textId="77777777" w:rsidR="0058526D" w:rsidRPr="0058526D" w:rsidRDefault="0058526D" w:rsidP="0058526D">
      <w:pPr>
        <w:rPr>
          <w:rFonts w:ascii="Arial" w:eastAsiaTheme="majorEastAsia" w:hAnsi="Arial" w:cstheme="majorBidi"/>
          <w:color w:val="000000" w:themeColor="text1"/>
          <w:sz w:val="22"/>
          <w:szCs w:val="32"/>
        </w:rPr>
      </w:pPr>
      <w:r w:rsidRPr="0058526D">
        <w:rPr>
          <w:rFonts w:ascii="Arial" w:eastAsiaTheme="majorEastAsia" w:hAnsi="Arial" w:cstheme="majorBidi"/>
          <w:color w:val="000000" w:themeColor="text1"/>
          <w:sz w:val="22"/>
          <w:szCs w:val="32"/>
        </w:rPr>
        <w:t>Together, we have built a brand that has cut through the global apparel market at record speed, taking market share from brands that have existed for decades. But we have a big opportunity ahead of us as we launch 4 new collections.</w:t>
      </w:r>
    </w:p>
    <w:p w14:paraId="01CCCEDF" w14:textId="77777777" w:rsidR="0058526D" w:rsidRPr="0058526D" w:rsidRDefault="0058526D" w:rsidP="00D60D72">
      <w:pPr>
        <w:spacing w:before="100" w:beforeAutospacing="1"/>
        <w:rPr>
          <w:rFonts w:ascii="Arial" w:eastAsiaTheme="majorEastAsia" w:hAnsi="Arial" w:cstheme="majorBidi"/>
          <w:color w:val="000000" w:themeColor="text1"/>
          <w:sz w:val="22"/>
          <w:szCs w:val="32"/>
        </w:rPr>
      </w:pPr>
      <w:r w:rsidRPr="0058526D">
        <w:rPr>
          <w:rFonts w:ascii="Arial" w:eastAsiaTheme="majorEastAsia" w:hAnsi="Arial" w:cstheme="majorBidi"/>
          <w:color w:val="000000" w:themeColor="text1"/>
          <w:sz w:val="22"/>
          <w:szCs w:val="32"/>
        </w:rPr>
        <w:t>We are now on an exciting journey to reset our brand and return to our design-led roots and we are looking for talented people to join us on our journey.</w:t>
      </w:r>
    </w:p>
    <w:p w14:paraId="3EF5E13E" w14:textId="133BEB15" w:rsidR="00C56E07" w:rsidRPr="009A3E57" w:rsidRDefault="00C56E07" w:rsidP="00D60D72">
      <w:pPr>
        <w:pStyle w:val="JD-YouAre"/>
        <w:spacing w:before="100" w:beforeAutospacing="1"/>
      </w:pPr>
      <w:r>
        <w:t>The Role:</w:t>
      </w:r>
    </w:p>
    <w:p w14:paraId="2428E75F" w14:textId="28C0967F" w:rsidR="008537D0" w:rsidRPr="008537D0" w:rsidRDefault="008537D0" w:rsidP="008537D0">
      <w:pPr>
        <w:pStyle w:val="BodyText1"/>
      </w:pPr>
      <w:r w:rsidRPr="008537D0">
        <w:t xml:space="preserve">Being an Operations Assistant at Superdry means getting stuck in. You will work within the Operations team to ensure the smooth running of all </w:t>
      </w:r>
      <w:r w:rsidR="009B377B" w:rsidRPr="008537D0">
        <w:t>thing’s</w:t>
      </w:r>
      <w:r w:rsidRPr="008537D0">
        <w:t xml:space="preserve"> operations. From working in the stockroom, to working the deliveries, you will bring energy and authenticity to drive store performance and make the store run lock clockwork. You will work smart and support our shop floor team to deliver the best experience for our customers. So, bring all of you, to what you do, show up and perform.</w:t>
      </w:r>
    </w:p>
    <w:p w14:paraId="79CEE4BB" w14:textId="0DFDD2D4" w:rsidR="00764BB6" w:rsidRDefault="00764BB6" w:rsidP="00C56E07">
      <w:pPr>
        <w:pStyle w:val="BodyText1"/>
      </w:pPr>
    </w:p>
    <w:p w14:paraId="0D68C50D" w14:textId="77777777" w:rsidR="00C56E07" w:rsidRPr="006E7BC8" w:rsidRDefault="00C56E07" w:rsidP="00C56E07">
      <w:pPr>
        <w:pStyle w:val="JD-YouAre"/>
      </w:pPr>
      <w:r>
        <w:t xml:space="preserve">You </w:t>
      </w:r>
      <w:r w:rsidR="00FA588E">
        <w:t>W</w:t>
      </w:r>
      <w:r>
        <w:t>ill:</w:t>
      </w:r>
    </w:p>
    <w:p w14:paraId="4C9A2C47" w14:textId="77777777" w:rsidR="00036DAC" w:rsidRDefault="00036DAC" w:rsidP="00036DAC">
      <w:pPr>
        <w:pStyle w:val="BodyText1"/>
        <w:numPr>
          <w:ilvl w:val="0"/>
          <w:numId w:val="17"/>
        </w:numPr>
      </w:pPr>
      <w:r>
        <w:t>R</w:t>
      </w:r>
      <w:r w:rsidRPr="00036DAC">
        <w:t xml:space="preserve">eceiving and processing deliveries on a daily basis </w:t>
      </w:r>
    </w:p>
    <w:p w14:paraId="6113CC51" w14:textId="77777777" w:rsidR="00036DAC" w:rsidRDefault="00036DAC" w:rsidP="00036DAC">
      <w:pPr>
        <w:pStyle w:val="BodyText1"/>
        <w:numPr>
          <w:ilvl w:val="0"/>
          <w:numId w:val="17"/>
        </w:numPr>
      </w:pPr>
      <w:r w:rsidRPr="00036DAC">
        <w:t xml:space="preserve">Shopfloor replenishment working closely with the visual merchandising team </w:t>
      </w:r>
    </w:p>
    <w:p w14:paraId="401BFC79" w14:textId="77777777" w:rsidR="00036DAC" w:rsidRDefault="00036DAC" w:rsidP="00036DAC">
      <w:pPr>
        <w:pStyle w:val="BodyText1"/>
        <w:numPr>
          <w:ilvl w:val="0"/>
          <w:numId w:val="17"/>
        </w:numPr>
      </w:pPr>
      <w:r w:rsidRPr="00036DAC">
        <w:t xml:space="preserve">Working closely with RFID to ensure the floor is properly replenished </w:t>
      </w:r>
      <w:r w:rsidRPr="00036DAC">
        <w:br/>
        <w:t xml:space="preserve">working as part of a small operations team and assisting the leadership team in a busy environment </w:t>
      </w:r>
    </w:p>
    <w:p w14:paraId="591FDD03" w14:textId="77777777" w:rsidR="00036DAC" w:rsidRDefault="00036DAC" w:rsidP="00D60D72">
      <w:pPr>
        <w:pStyle w:val="BodyText1"/>
        <w:numPr>
          <w:ilvl w:val="0"/>
          <w:numId w:val="17"/>
        </w:numPr>
        <w:spacing w:before="100" w:beforeAutospacing="1"/>
      </w:pPr>
      <w:r>
        <w:t>C</w:t>
      </w:r>
      <w:r w:rsidRPr="00036DAC">
        <w:t xml:space="preserve">ustomer interaction is part of the role due to being on the salesfloor </w:t>
      </w:r>
    </w:p>
    <w:p w14:paraId="16DEF719" w14:textId="366E91F5" w:rsidR="00C56E07" w:rsidRDefault="00036DAC" w:rsidP="00D60D72">
      <w:pPr>
        <w:pStyle w:val="BodyText1"/>
        <w:numPr>
          <w:ilvl w:val="0"/>
          <w:numId w:val="17"/>
        </w:numPr>
        <w:spacing w:before="100" w:beforeAutospacing="1"/>
      </w:pPr>
      <w:r>
        <w:t>A</w:t>
      </w:r>
      <w:r w:rsidRPr="00036DAC">
        <w:t>ttention to detail is key, organisational skills and a passion for fashion</w:t>
      </w:r>
    </w:p>
    <w:p w14:paraId="02BA38A7" w14:textId="4669C784" w:rsidR="00C56E07" w:rsidRPr="009A3E57" w:rsidRDefault="00C56E07" w:rsidP="00D60D72">
      <w:pPr>
        <w:pStyle w:val="JD-YouAre"/>
        <w:spacing w:before="100" w:beforeAutospacing="1"/>
      </w:pPr>
      <w:r>
        <w:t>You Are:</w:t>
      </w:r>
    </w:p>
    <w:p w14:paraId="6DE6DF82" w14:textId="77777777" w:rsidR="008537D0" w:rsidRPr="008537D0" w:rsidRDefault="008537D0" w:rsidP="008537D0">
      <w:pPr>
        <w:pStyle w:val="BodyText1"/>
        <w:numPr>
          <w:ilvl w:val="0"/>
          <w:numId w:val="13"/>
        </w:numPr>
      </w:pPr>
      <w:r w:rsidRPr="008537D0">
        <w:t>A team player</w:t>
      </w:r>
    </w:p>
    <w:p w14:paraId="4D1967E0" w14:textId="77777777" w:rsidR="008537D0" w:rsidRPr="008537D0" w:rsidRDefault="008537D0" w:rsidP="008537D0">
      <w:pPr>
        <w:pStyle w:val="BodyText1"/>
        <w:numPr>
          <w:ilvl w:val="0"/>
          <w:numId w:val="13"/>
        </w:numPr>
      </w:pPr>
      <w:r w:rsidRPr="008537D0">
        <w:t>Passionate about our brand</w:t>
      </w:r>
    </w:p>
    <w:p w14:paraId="62B2DAB5" w14:textId="77777777" w:rsidR="008537D0" w:rsidRPr="008537D0" w:rsidRDefault="008537D0" w:rsidP="008537D0">
      <w:pPr>
        <w:pStyle w:val="BodyText1"/>
        <w:numPr>
          <w:ilvl w:val="0"/>
          <w:numId w:val="13"/>
        </w:numPr>
      </w:pPr>
      <w:r w:rsidRPr="008537D0">
        <w:t>Confident, genuine and can be yourself</w:t>
      </w:r>
    </w:p>
    <w:p w14:paraId="027D45E6" w14:textId="77777777" w:rsidR="008537D0" w:rsidRPr="008537D0" w:rsidRDefault="008537D0" w:rsidP="008537D0">
      <w:pPr>
        <w:pStyle w:val="BodyText1"/>
        <w:numPr>
          <w:ilvl w:val="0"/>
          <w:numId w:val="13"/>
        </w:numPr>
      </w:pPr>
      <w:r w:rsidRPr="008537D0">
        <w:t>Always make decisions thinking about what’s best for our customers</w:t>
      </w:r>
    </w:p>
    <w:p w14:paraId="1AEF2A80" w14:textId="77777777" w:rsidR="008537D0" w:rsidRPr="008537D0" w:rsidRDefault="008537D0" w:rsidP="008537D0">
      <w:pPr>
        <w:pStyle w:val="BodyText1"/>
        <w:numPr>
          <w:ilvl w:val="0"/>
          <w:numId w:val="13"/>
        </w:numPr>
      </w:pPr>
      <w:r w:rsidRPr="008537D0">
        <w:t>Always positive</w:t>
      </w:r>
    </w:p>
    <w:p w14:paraId="643E2ED7" w14:textId="77777777" w:rsidR="008537D0" w:rsidRPr="008537D0" w:rsidRDefault="008537D0" w:rsidP="008537D0">
      <w:pPr>
        <w:pStyle w:val="BodyText1"/>
        <w:numPr>
          <w:ilvl w:val="0"/>
          <w:numId w:val="13"/>
        </w:numPr>
      </w:pPr>
      <w:r w:rsidRPr="008537D0">
        <w:lastRenderedPageBreak/>
        <w:t>Relentless and ambitious to exceed expectations</w:t>
      </w:r>
    </w:p>
    <w:p w14:paraId="4097E3BE" w14:textId="77777777" w:rsidR="008537D0" w:rsidRPr="008537D0" w:rsidRDefault="008537D0" w:rsidP="008537D0">
      <w:pPr>
        <w:pStyle w:val="BodyText1"/>
        <w:numPr>
          <w:ilvl w:val="0"/>
          <w:numId w:val="13"/>
        </w:numPr>
      </w:pPr>
      <w:r w:rsidRPr="008537D0">
        <w:t>Motivated with excellent attention to detail</w:t>
      </w:r>
    </w:p>
    <w:p w14:paraId="1E08D09C" w14:textId="77777777" w:rsidR="008537D0" w:rsidRPr="008537D0" w:rsidRDefault="008537D0" w:rsidP="008537D0">
      <w:pPr>
        <w:pStyle w:val="BodyText1"/>
        <w:numPr>
          <w:ilvl w:val="0"/>
          <w:numId w:val="13"/>
        </w:numPr>
      </w:pPr>
      <w:r w:rsidRPr="008537D0">
        <w:t>Bringing fresh ideas to the table but are realistic in what is achievable</w:t>
      </w:r>
    </w:p>
    <w:p w14:paraId="5337A951" w14:textId="77777777" w:rsidR="008537D0" w:rsidRPr="008537D0" w:rsidRDefault="008537D0" w:rsidP="008537D0">
      <w:pPr>
        <w:pStyle w:val="BodyText1"/>
        <w:numPr>
          <w:ilvl w:val="0"/>
          <w:numId w:val="13"/>
        </w:numPr>
      </w:pPr>
      <w:r w:rsidRPr="008537D0">
        <w:t>Eager to share and learn</w:t>
      </w:r>
    </w:p>
    <w:p w14:paraId="00634C69" w14:textId="77777777" w:rsidR="00C56E07" w:rsidRDefault="00C56E07" w:rsidP="00C56E07">
      <w:pPr>
        <w:pStyle w:val="BodyText1"/>
      </w:pPr>
    </w:p>
    <w:sectPr w:rsidR="00C56E07" w:rsidSect="00EC0394">
      <w:headerReference w:type="default" r:id="rId7"/>
      <w:footerReference w:type="default" r:id="rId8"/>
      <w:pgSz w:w="11900" w:h="16840"/>
      <w:pgMar w:top="4462" w:right="1440" w:bottom="1871" w:left="1440" w:header="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0B2AC" w14:textId="77777777" w:rsidR="00FE11B4" w:rsidRDefault="00FE11B4" w:rsidP="005A09CF">
      <w:r>
        <w:separator/>
      </w:r>
    </w:p>
  </w:endnote>
  <w:endnote w:type="continuationSeparator" w:id="0">
    <w:p w14:paraId="14EC7DE6" w14:textId="77777777" w:rsidR="00FE11B4" w:rsidRDefault="00FE11B4" w:rsidP="005A0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C7685" w14:textId="77777777" w:rsidR="005A09CF" w:rsidRPr="004C6A22" w:rsidRDefault="00113AB1" w:rsidP="001D54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sz w:val="16"/>
        <w:szCs w:val="16"/>
      </w:rPr>
    </w:pPr>
    <w:r>
      <w:rPr>
        <w:noProof/>
      </w:rPr>
      <w:drawing>
        <wp:anchor distT="0" distB="0" distL="114300" distR="114300" simplePos="0" relativeHeight="251659264" behindDoc="1" locked="0" layoutInCell="1" allowOverlap="1" wp14:anchorId="3E3475AB" wp14:editId="7D92E4C7">
          <wp:simplePos x="0" y="0"/>
          <wp:positionH relativeFrom="page">
            <wp:align>center</wp:align>
          </wp:positionH>
          <wp:positionV relativeFrom="bottomMargin">
            <wp:posOffset>50165</wp:posOffset>
          </wp:positionV>
          <wp:extent cx="593640" cy="593640"/>
          <wp:effectExtent l="0" t="0" r="0" b="0"/>
          <wp:wrapNone/>
          <wp:docPr id="12583758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375853" name="Picture 7"/>
                  <pic:cNvPicPr/>
                </pic:nvPicPr>
                <pic:blipFill>
                  <a:blip r:embed="rId1"/>
                  <a:stretch>
                    <a:fillRect/>
                  </a:stretch>
                </pic:blipFill>
                <pic:spPr>
                  <a:xfrm>
                    <a:off x="0" y="0"/>
                    <a:ext cx="593640" cy="593640"/>
                  </a:xfrm>
                  <a:prstGeom prst="rect">
                    <a:avLst/>
                  </a:prstGeom>
                </pic:spPr>
              </pic:pic>
            </a:graphicData>
          </a:graphic>
          <wp14:sizeRelH relativeFrom="margin">
            <wp14:pctWidth>0</wp14:pctWidth>
          </wp14:sizeRelH>
          <wp14:sizeRelV relativeFrom="margin">
            <wp14:pctHeight>0</wp14:pctHeight>
          </wp14:sizeRelV>
        </wp:anchor>
      </w:drawing>
    </w:r>
    <w:r w:rsidR="001D54BB">
      <w:rPr>
        <w:sz w:val="16"/>
        <w:szCs w:val="16"/>
      </w:rPr>
      <w:t>careers.superdry.com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635CB" w14:textId="77777777" w:rsidR="00FE11B4" w:rsidRDefault="00FE11B4" w:rsidP="005A09CF">
      <w:r>
        <w:separator/>
      </w:r>
    </w:p>
  </w:footnote>
  <w:footnote w:type="continuationSeparator" w:id="0">
    <w:p w14:paraId="043977A3" w14:textId="77777777" w:rsidR="00FE11B4" w:rsidRDefault="00FE11B4" w:rsidP="005A0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394B9" w14:textId="77777777" w:rsidR="00D52EFE" w:rsidRDefault="00D52EFE" w:rsidP="007C739B">
    <w:pPr>
      <w:pStyle w:val="Header"/>
      <w:jc w:val="center"/>
    </w:pPr>
  </w:p>
  <w:p w14:paraId="497D53F9" w14:textId="77777777" w:rsidR="00D52EFE" w:rsidRDefault="00D52EFE" w:rsidP="007C739B">
    <w:pPr>
      <w:pStyle w:val="Header"/>
      <w:jc w:val="center"/>
    </w:pPr>
  </w:p>
  <w:p w14:paraId="680B5E55" w14:textId="77777777" w:rsidR="007C739B" w:rsidRDefault="004C6A22" w:rsidP="007C739B">
    <w:pPr>
      <w:pStyle w:val="Header"/>
      <w:jc w:val="center"/>
    </w:pPr>
    <w:r>
      <w:rPr>
        <w:noProof/>
      </w:rPr>
      <w:drawing>
        <wp:anchor distT="0" distB="0" distL="114300" distR="114300" simplePos="0" relativeHeight="251658240" behindDoc="1" locked="0" layoutInCell="1" allowOverlap="1" wp14:anchorId="42B941D4" wp14:editId="581F2753">
          <wp:simplePos x="0" y="0"/>
          <wp:positionH relativeFrom="page">
            <wp:posOffset>2647950</wp:posOffset>
          </wp:positionH>
          <wp:positionV relativeFrom="page">
            <wp:posOffset>533490</wp:posOffset>
          </wp:positionV>
          <wp:extent cx="2268000" cy="1908900"/>
          <wp:effectExtent l="0" t="0" r="0" b="0"/>
          <wp:wrapNone/>
          <wp:docPr id="1214071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07150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268000" cy="1908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4DD"/>
    <w:multiLevelType w:val="hybridMultilevel"/>
    <w:tmpl w:val="2B12D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21952"/>
    <w:multiLevelType w:val="hybridMultilevel"/>
    <w:tmpl w:val="4C92D634"/>
    <w:lvl w:ilvl="0" w:tplc="173830CC">
      <w:start w:val="1"/>
      <w:numFmt w:val="bullet"/>
      <w:lvlText w:val="□"/>
      <w:lvlJc w:val="left"/>
      <w:pPr>
        <w:ind w:left="2160" w:hanging="360"/>
      </w:pPr>
      <w:rPr>
        <w:rFonts w:ascii="Times New Roman" w:hAnsi="Times New Roman" w:cs="Times New Roman"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E293D51"/>
    <w:multiLevelType w:val="hybridMultilevel"/>
    <w:tmpl w:val="3F6EC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3D55F3"/>
    <w:multiLevelType w:val="hybridMultilevel"/>
    <w:tmpl w:val="36E41C4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046406"/>
    <w:multiLevelType w:val="hybridMultilevel"/>
    <w:tmpl w:val="2584C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353224"/>
    <w:multiLevelType w:val="hybridMultilevel"/>
    <w:tmpl w:val="88F0E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AA3496"/>
    <w:multiLevelType w:val="hybridMultilevel"/>
    <w:tmpl w:val="5EA452F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50E0CC7"/>
    <w:multiLevelType w:val="hybridMultilevel"/>
    <w:tmpl w:val="B858B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9056AC"/>
    <w:multiLevelType w:val="hybridMultilevel"/>
    <w:tmpl w:val="997238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22199F"/>
    <w:multiLevelType w:val="hybridMultilevel"/>
    <w:tmpl w:val="5B72C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0B4D73"/>
    <w:multiLevelType w:val="multilevel"/>
    <w:tmpl w:val="DD26A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DB59DA"/>
    <w:multiLevelType w:val="hybridMultilevel"/>
    <w:tmpl w:val="9EB2BA9E"/>
    <w:lvl w:ilvl="0" w:tplc="173830CC">
      <w:start w:val="1"/>
      <w:numFmt w:val="bullet"/>
      <w:lvlText w:val="□"/>
      <w:lvlJc w:val="left"/>
      <w:pPr>
        <w:ind w:left="144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EC69B9"/>
    <w:multiLevelType w:val="hybridMultilevel"/>
    <w:tmpl w:val="48041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C70ACF"/>
    <w:multiLevelType w:val="hybridMultilevel"/>
    <w:tmpl w:val="CC20A406"/>
    <w:lvl w:ilvl="0" w:tplc="173830CC">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7D2B39"/>
    <w:multiLevelType w:val="hybridMultilevel"/>
    <w:tmpl w:val="3AD21D80"/>
    <w:lvl w:ilvl="0" w:tplc="2AF2D49C">
      <w:start w:val="1"/>
      <w:numFmt w:val="bullet"/>
      <w:lvlText w:val="□"/>
      <w:lvlJc w:val="left"/>
      <w:pPr>
        <w:ind w:left="720" w:hanging="360"/>
      </w:pPr>
      <w:rPr>
        <w:rFonts w:ascii="Times New Roman" w:hAnsi="Times New Roman" w:cs="Times New Roman"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990A63"/>
    <w:multiLevelType w:val="hybridMultilevel"/>
    <w:tmpl w:val="3B908046"/>
    <w:lvl w:ilvl="0" w:tplc="BE4E65A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7D6674"/>
    <w:multiLevelType w:val="hybridMultilevel"/>
    <w:tmpl w:val="753C1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6939061">
    <w:abstractNumId w:val="3"/>
  </w:num>
  <w:num w:numId="2" w16cid:durableId="1452630199">
    <w:abstractNumId w:val="4"/>
  </w:num>
  <w:num w:numId="3" w16cid:durableId="1033267961">
    <w:abstractNumId w:val="6"/>
  </w:num>
  <w:num w:numId="4" w16cid:durableId="478421020">
    <w:abstractNumId w:val="15"/>
  </w:num>
  <w:num w:numId="5" w16cid:durableId="1698508627">
    <w:abstractNumId w:val="8"/>
  </w:num>
  <w:num w:numId="6" w16cid:durableId="659432775">
    <w:abstractNumId w:val="11"/>
  </w:num>
  <w:num w:numId="7" w16cid:durableId="191190445">
    <w:abstractNumId w:val="1"/>
  </w:num>
  <w:num w:numId="8" w16cid:durableId="1821993352">
    <w:abstractNumId w:val="13"/>
  </w:num>
  <w:num w:numId="9" w16cid:durableId="1909608095">
    <w:abstractNumId w:val="14"/>
  </w:num>
  <w:num w:numId="10" w16cid:durableId="1298683028">
    <w:abstractNumId w:val="16"/>
  </w:num>
  <w:num w:numId="11" w16cid:durableId="513305679">
    <w:abstractNumId w:val="9"/>
  </w:num>
  <w:num w:numId="12" w16cid:durableId="1221792676">
    <w:abstractNumId w:val="5"/>
  </w:num>
  <w:num w:numId="13" w16cid:durableId="1318728551">
    <w:abstractNumId w:val="10"/>
  </w:num>
  <w:num w:numId="14" w16cid:durableId="1714846992">
    <w:abstractNumId w:val="7"/>
  </w:num>
  <w:num w:numId="15" w16cid:durableId="1743328429">
    <w:abstractNumId w:val="12"/>
  </w:num>
  <w:num w:numId="16" w16cid:durableId="1952080335">
    <w:abstractNumId w:val="0"/>
  </w:num>
  <w:num w:numId="17" w16cid:durableId="8697566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attachedTemplate r:id="rId1"/>
  <w:stylePaneFormatFilter w:val="5026" w:allStyles="0" w:customStyles="1" w:latentStyles="1" w:stylesInUse="0" w:headingStyles="1" w:numberingStyles="0" w:tableStyles="0" w:directFormattingOnRuns="0" w:directFormattingOnParagraphs="0" w:directFormattingOnNumbering="0" w:directFormattingOnTables="0" w:clearFormatting="1" w:top3HeadingStyles="0" w:visibleStyles="1"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67A"/>
    <w:rsid w:val="00036DAC"/>
    <w:rsid w:val="00041BDE"/>
    <w:rsid w:val="00081B39"/>
    <w:rsid w:val="00084F04"/>
    <w:rsid w:val="0009408D"/>
    <w:rsid w:val="000D400A"/>
    <w:rsid w:val="000E70B5"/>
    <w:rsid w:val="00113AB1"/>
    <w:rsid w:val="0013526F"/>
    <w:rsid w:val="00152857"/>
    <w:rsid w:val="00155D55"/>
    <w:rsid w:val="00161883"/>
    <w:rsid w:val="00163036"/>
    <w:rsid w:val="001856BF"/>
    <w:rsid w:val="001D54BB"/>
    <w:rsid w:val="001E7EDD"/>
    <w:rsid w:val="00227EA5"/>
    <w:rsid w:val="002B542E"/>
    <w:rsid w:val="003138E8"/>
    <w:rsid w:val="00323F4A"/>
    <w:rsid w:val="00330498"/>
    <w:rsid w:val="0035351A"/>
    <w:rsid w:val="003641BC"/>
    <w:rsid w:val="00387CE9"/>
    <w:rsid w:val="00395D2B"/>
    <w:rsid w:val="003A791D"/>
    <w:rsid w:val="003B2A37"/>
    <w:rsid w:val="003B70CB"/>
    <w:rsid w:val="003E4634"/>
    <w:rsid w:val="003E7BBB"/>
    <w:rsid w:val="003F0F99"/>
    <w:rsid w:val="00401109"/>
    <w:rsid w:val="004417AB"/>
    <w:rsid w:val="00441D26"/>
    <w:rsid w:val="00460729"/>
    <w:rsid w:val="0048545F"/>
    <w:rsid w:val="004B243D"/>
    <w:rsid w:val="004C6A22"/>
    <w:rsid w:val="004F2700"/>
    <w:rsid w:val="00502DDF"/>
    <w:rsid w:val="00513BA0"/>
    <w:rsid w:val="005709C8"/>
    <w:rsid w:val="00580BD1"/>
    <w:rsid w:val="0058526D"/>
    <w:rsid w:val="00590077"/>
    <w:rsid w:val="0059089C"/>
    <w:rsid w:val="005A09CF"/>
    <w:rsid w:val="005A3706"/>
    <w:rsid w:val="005A4448"/>
    <w:rsid w:val="005B06B4"/>
    <w:rsid w:val="00601AF4"/>
    <w:rsid w:val="006033DF"/>
    <w:rsid w:val="00670B91"/>
    <w:rsid w:val="0067745C"/>
    <w:rsid w:val="006A2B9A"/>
    <w:rsid w:val="006B5E36"/>
    <w:rsid w:val="006C420A"/>
    <w:rsid w:val="006C60A1"/>
    <w:rsid w:val="006D0D55"/>
    <w:rsid w:val="006F5A88"/>
    <w:rsid w:val="006F79D4"/>
    <w:rsid w:val="007265C1"/>
    <w:rsid w:val="00726650"/>
    <w:rsid w:val="00727D03"/>
    <w:rsid w:val="00757E04"/>
    <w:rsid w:val="00764BB6"/>
    <w:rsid w:val="00773043"/>
    <w:rsid w:val="00794289"/>
    <w:rsid w:val="007C739B"/>
    <w:rsid w:val="007C73EF"/>
    <w:rsid w:val="007F09A5"/>
    <w:rsid w:val="007F69F1"/>
    <w:rsid w:val="0081240B"/>
    <w:rsid w:val="00815424"/>
    <w:rsid w:val="00835579"/>
    <w:rsid w:val="008537D0"/>
    <w:rsid w:val="00892122"/>
    <w:rsid w:val="008B0572"/>
    <w:rsid w:val="008E1299"/>
    <w:rsid w:val="008F321F"/>
    <w:rsid w:val="009218AE"/>
    <w:rsid w:val="00974139"/>
    <w:rsid w:val="00983FA8"/>
    <w:rsid w:val="009B377B"/>
    <w:rsid w:val="009E0C83"/>
    <w:rsid w:val="009F2466"/>
    <w:rsid w:val="00A14BDD"/>
    <w:rsid w:val="00A16EF5"/>
    <w:rsid w:val="00A5051A"/>
    <w:rsid w:val="00A57B7B"/>
    <w:rsid w:val="00A97355"/>
    <w:rsid w:val="00A97658"/>
    <w:rsid w:val="00AD2C97"/>
    <w:rsid w:val="00B06FAA"/>
    <w:rsid w:val="00B349B4"/>
    <w:rsid w:val="00B370FC"/>
    <w:rsid w:val="00B449FD"/>
    <w:rsid w:val="00B46369"/>
    <w:rsid w:val="00B50F55"/>
    <w:rsid w:val="00B56AD5"/>
    <w:rsid w:val="00B66A39"/>
    <w:rsid w:val="00B82037"/>
    <w:rsid w:val="00B8651B"/>
    <w:rsid w:val="00B97C53"/>
    <w:rsid w:val="00BB600D"/>
    <w:rsid w:val="00BC056B"/>
    <w:rsid w:val="00BC3A8F"/>
    <w:rsid w:val="00BC7AB0"/>
    <w:rsid w:val="00BE7230"/>
    <w:rsid w:val="00C277A8"/>
    <w:rsid w:val="00C306DE"/>
    <w:rsid w:val="00C34C4A"/>
    <w:rsid w:val="00C559F6"/>
    <w:rsid w:val="00C56E07"/>
    <w:rsid w:val="00C66B3F"/>
    <w:rsid w:val="00CA4AE2"/>
    <w:rsid w:val="00CC3C58"/>
    <w:rsid w:val="00CD5E9A"/>
    <w:rsid w:val="00CE1C84"/>
    <w:rsid w:val="00CE200C"/>
    <w:rsid w:val="00D178A9"/>
    <w:rsid w:val="00D245E0"/>
    <w:rsid w:val="00D4267A"/>
    <w:rsid w:val="00D52EFE"/>
    <w:rsid w:val="00D60D72"/>
    <w:rsid w:val="00D77395"/>
    <w:rsid w:val="00DA09A3"/>
    <w:rsid w:val="00DB5A0E"/>
    <w:rsid w:val="00DC0C4F"/>
    <w:rsid w:val="00DC71B8"/>
    <w:rsid w:val="00E37FA1"/>
    <w:rsid w:val="00E6278A"/>
    <w:rsid w:val="00E62C8C"/>
    <w:rsid w:val="00E837C4"/>
    <w:rsid w:val="00E90EC9"/>
    <w:rsid w:val="00EA04DF"/>
    <w:rsid w:val="00EB2963"/>
    <w:rsid w:val="00EC0394"/>
    <w:rsid w:val="00ED079E"/>
    <w:rsid w:val="00EE4614"/>
    <w:rsid w:val="00EE6C59"/>
    <w:rsid w:val="00EF3108"/>
    <w:rsid w:val="00F6266C"/>
    <w:rsid w:val="00F63773"/>
    <w:rsid w:val="00F70AE4"/>
    <w:rsid w:val="00FA00A5"/>
    <w:rsid w:val="00FA588E"/>
    <w:rsid w:val="00FB7C6D"/>
    <w:rsid w:val="00FE0F5B"/>
    <w:rsid w:val="00FE11B4"/>
    <w:rsid w:val="00FE5FF7"/>
    <w:rsid w:val="00FF309D"/>
    <w:rsid w:val="00FF4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2C688"/>
  <w15:docId w15:val="{D104140D-2D59-4998-A127-584B51171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E04"/>
    <w:pPr>
      <w:spacing w:after="0" w:line="240" w:lineRule="auto"/>
    </w:pPr>
    <w:rPr>
      <w:rFonts w:ascii="Times New Roman" w:eastAsia="Times New Roman" w:hAnsi="Times New Roman" w:cs="Times New Roman"/>
      <w:sz w:val="20"/>
      <w:szCs w:val="20"/>
      <w:lang w:val="en-GB"/>
    </w:rPr>
  </w:style>
  <w:style w:type="paragraph" w:styleId="Heading1">
    <w:name w:val="heading 1"/>
    <w:aliases w:val="JD - Job Title &amp; Location"/>
    <w:basedOn w:val="Normal"/>
    <w:next w:val="Normal"/>
    <w:uiPriority w:val="9"/>
    <w:qFormat/>
    <w:rsid w:val="00C56E07"/>
    <w:pPr>
      <w:keepNext/>
      <w:keepLines/>
      <w:spacing w:before="240"/>
      <w:outlineLvl w:val="0"/>
    </w:pPr>
    <w:rPr>
      <w:rFonts w:eastAsiaTheme="majorEastAsia" w:cstheme="majorBidi"/>
      <w:color w:val="060D29"/>
      <w:sz w:val="32"/>
      <w:szCs w:val="32"/>
    </w:rPr>
  </w:style>
  <w:style w:type="paragraph" w:styleId="Heading2">
    <w:name w:val="heading 2"/>
    <w:basedOn w:val="Normal"/>
    <w:next w:val="Normal"/>
    <w:link w:val="Heading2Char"/>
    <w:uiPriority w:val="9"/>
    <w:semiHidden/>
    <w:unhideWhenUsed/>
    <w:qFormat/>
    <w:rsid w:val="00764BB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link w:val="BodytextChar"/>
    <w:qFormat/>
    <w:rsid w:val="00FA588E"/>
    <w:pPr>
      <w:spacing w:after="0" w:line="240" w:lineRule="auto"/>
    </w:pPr>
    <w:rPr>
      <w:rFonts w:ascii="Arial" w:eastAsiaTheme="majorEastAsia" w:hAnsi="Arial" w:cstheme="majorBidi"/>
      <w:color w:val="000000" w:themeColor="text1"/>
      <w:szCs w:val="32"/>
      <w:lang w:val="en-GB"/>
    </w:rPr>
  </w:style>
  <w:style w:type="paragraph" w:styleId="Header">
    <w:name w:val="header"/>
    <w:basedOn w:val="Normal"/>
    <w:link w:val="HeaderChar"/>
    <w:uiPriority w:val="99"/>
    <w:unhideWhenUsed/>
    <w:rsid w:val="005A09CF"/>
    <w:pPr>
      <w:tabs>
        <w:tab w:val="center" w:pos="4513"/>
        <w:tab w:val="right" w:pos="9026"/>
      </w:tabs>
    </w:pPr>
  </w:style>
  <w:style w:type="character" w:customStyle="1" w:styleId="HeaderChar">
    <w:name w:val="Header Char"/>
    <w:basedOn w:val="DefaultParagraphFont"/>
    <w:link w:val="Header"/>
    <w:uiPriority w:val="99"/>
    <w:rsid w:val="005A09CF"/>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5A09CF"/>
    <w:pPr>
      <w:tabs>
        <w:tab w:val="center" w:pos="4513"/>
        <w:tab w:val="right" w:pos="9026"/>
      </w:tabs>
    </w:pPr>
  </w:style>
  <w:style w:type="character" w:customStyle="1" w:styleId="FooterChar">
    <w:name w:val="Footer Char"/>
    <w:basedOn w:val="DefaultParagraphFont"/>
    <w:link w:val="Footer"/>
    <w:uiPriority w:val="99"/>
    <w:rsid w:val="005A09CF"/>
    <w:rPr>
      <w:rFonts w:ascii="Times New Roman" w:eastAsia="Times New Roman" w:hAnsi="Times New Roman" w:cs="Times New Roman"/>
      <w:sz w:val="20"/>
      <w:szCs w:val="20"/>
      <w:lang w:val="en-GB"/>
    </w:rPr>
  </w:style>
  <w:style w:type="character" w:customStyle="1" w:styleId="BodytextChar">
    <w:name w:val="Body text Char"/>
    <w:basedOn w:val="DefaultParagraphFont"/>
    <w:link w:val="BodyText1"/>
    <w:rsid w:val="00FA588E"/>
    <w:rPr>
      <w:rFonts w:ascii="Arial" w:eastAsiaTheme="majorEastAsia" w:hAnsi="Arial" w:cstheme="majorBidi"/>
      <w:color w:val="000000" w:themeColor="text1"/>
      <w:szCs w:val="32"/>
      <w:lang w:val="en-GB"/>
    </w:rPr>
  </w:style>
  <w:style w:type="paragraph" w:customStyle="1" w:styleId="JD-YouAre">
    <w:name w:val="JD - You Are"/>
    <w:aliases w:val="You Will,The Role"/>
    <w:basedOn w:val="JD-JobTitleLocation"/>
    <w:link w:val="JD-YouAreChar"/>
    <w:qFormat/>
    <w:rsid w:val="00C56E07"/>
    <w:rPr>
      <w:caps w:val="0"/>
      <w:smallCaps/>
      <w:sz w:val="32"/>
    </w:rPr>
  </w:style>
  <w:style w:type="character" w:customStyle="1" w:styleId="JD-YouAreChar">
    <w:name w:val="JD - You Are Char"/>
    <w:aliases w:val="You Will Char,The Role Char"/>
    <w:basedOn w:val="JD-JobTitleLocationChar"/>
    <w:link w:val="JD-YouAre"/>
    <w:rsid w:val="00C56E07"/>
    <w:rPr>
      <w:rFonts w:ascii="Times New Roman" w:eastAsiaTheme="majorEastAsia" w:hAnsi="Times New Roman" w:cs="Times New Roman (Headings CS)"/>
      <w:caps w:val="0"/>
      <w:smallCaps/>
      <w:color w:val="A77A19"/>
      <w:sz w:val="32"/>
      <w:szCs w:val="32"/>
      <w:lang w:val="en-GB"/>
    </w:rPr>
  </w:style>
  <w:style w:type="character" w:customStyle="1" w:styleId="Heading2Char">
    <w:name w:val="Heading 2 Char"/>
    <w:basedOn w:val="DefaultParagraphFont"/>
    <w:link w:val="Heading2"/>
    <w:uiPriority w:val="9"/>
    <w:semiHidden/>
    <w:rsid w:val="00764BB6"/>
    <w:rPr>
      <w:rFonts w:asciiTheme="majorHAnsi" w:eastAsiaTheme="majorEastAsia" w:hAnsiTheme="majorHAnsi" w:cstheme="majorBidi"/>
      <w:color w:val="365F91" w:themeColor="accent1" w:themeShade="BF"/>
      <w:sz w:val="26"/>
      <w:szCs w:val="26"/>
      <w:lang w:val="en-GB"/>
    </w:rPr>
  </w:style>
  <w:style w:type="paragraph" w:customStyle="1" w:styleId="JD-JobTitleLocation">
    <w:name w:val="JD- Job Title &amp; Location"/>
    <w:link w:val="JD-JobTitleLocationChar"/>
    <w:qFormat/>
    <w:rsid w:val="00C56E07"/>
    <w:pPr>
      <w:spacing w:line="240" w:lineRule="auto"/>
    </w:pPr>
    <w:rPr>
      <w:rFonts w:ascii="Times New Roman" w:eastAsiaTheme="majorEastAsia" w:hAnsi="Times New Roman" w:cs="Times New Roman (Headings CS)"/>
      <w:caps/>
      <w:color w:val="A77A19"/>
      <w:sz w:val="36"/>
      <w:szCs w:val="32"/>
      <w:lang w:val="en-GB"/>
    </w:rPr>
  </w:style>
  <w:style w:type="character" w:customStyle="1" w:styleId="JD-JobTitleLocationChar">
    <w:name w:val="JD- Job Title &amp; Location Char"/>
    <w:basedOn w:val="DefaultParagraphFont"/>
    <w:link w:val="JD-JobTitleLocation"/>
    <w:rsid w:val="00C56E07"/>
    <w:rPr>
      <w:rFonts w:ascii="Times New Roman" w:eastAsiaTheme="majorEastAsia" w:hAnsi="Times New Roman" w:cs="Times New Roman (Headings CS)"/>
      <w:caps/>
      <w:color w:val="A77A19"/>
      <w:sz w:val="36"/>
      <w:szCs w:val="32"/>
      <w:lang w:val="en-GB"/>
    </w:rPr>
  </w:style>
  <w:style w:type="paragraph" w:styleId="BodyText">
    <w:name w:val="Body Text"/>
    <w:basedOn w:val="Normal"/>
    <w:link w:val="BodyTextChar0"/>
    <w:uiPriority w:val="1"/>
    <w:semiHidden/>
    <w:unhideWhenUsed/>
    <w:qFormat/>
    <w:rsid w:val="008537D0"/>
    <w:pPr>
      <w:spacing w:after="120"/>
    </w:pPr>
  </w:style>
  <w:style w:type="character" w:customStyle="1" w:styleId="BodyTextChar0">
    <w:name w:val="Body Text Char"/>
    <w:basedOn w:val="DefaultParagraphFont"/>
    <w:link w:val="BodyText"/>
    <w:uiPriority w:val="1"/>
    <w:semiHidden/>
    <w:rsid w:val="008537D0"/>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418812">
      <w:bodyDiv w:val="1"/>
      <w:marLeft w:val="0"/>
      <w:marRight w:val="0"/>
      <w:marTop w:val="0"/>
      <w:marBottom w:val="0"/>
      <w:divBdr>
        <w:top w:val="none" w:sz="0" w:space="0" w:color="auto"/>
        <w:left w:val="none" w:sz="0" w:space="0" w:color="auto"/>
        <w:bottom w:val="none" w:sz="0" w:space="0" w:color="auto"/>
        <w:right w:val="none" w:sz="0" w:space="0" w:color="auto"/>
      </w:divBdr>
    </w:div>
    <w:div w:id="682628870">
      <w:bodyDiv w:val="1"/>
      <w:marLeft w:val="0"/>
      <w:marRight w:val="0"/>
      <w:marTop w:val="0"/>
      <w:marBottom w:val="0"/>
      <w:divBdr>
        <w:top w:val="none" w:sz="0" w:space="0" w:color="auto"/>
        <w:left w:val="none" w:sz="0" w:space="0" w:color="auto"/>
        <w:bottom w:val="none" w:sz="0" w:space="0" w:color="auto"/>
        <w:right w:val="none" w:sz="0" w:space="0" w:color="auto"/>
      </w:divBdr>
    </w:div>
    <w:div w:id="737940972">
      <w:bodyDiv w:val="1"/>
      <w:marLeft w:val="0"/>
      <w:marRight w:val="0"/>
      <w:marTop w:val="0"/>
      <w:marBottom w:val="0"/>
      <w:divBdr>
        <w:top w:val="none" w:sz="0" w:space="0" w:color="auto"/>
        <w:left w:val="none" w:sz="0" w:space="0" w:color="auto"/>
        <w:bottom w:val="none" w:sz="0" w:space="0" w:color="auto"/>
        <w:right w:val="none" w:sz="0" w:space="0" w:color="auto"/>
      </w:divBdr>
      <w:divsChild>
        <w:div w:id="84156558">
          <w:marLeft w:val="0"/>
          <w:marRight w:val="0"/>
          <w:marTop w:val="0"/>
          <w:marBottom w:val="0"/>
          <w:divBdr>
            <w:top w:val="none" w:sz="0" w:space="0" w:color="auto"/>
            <w:left w:val="none" w:sz="0" w:space="0" w:color="auto"/>
            <w:bottom w:val="none" w:sz="0" w:space="0" w:color="auto"/>
            <w:right w:val="none" w:sz="0" w:space="0" w:color="auto"/>
          </w:divBdr>
        </w:div>
        <w:div w:id="197859785">
          <w:marLeft w:val="0"/>
          <w:marRight w:val="0"/>
          <w:marTop w:val="0"/>
          <w:marBottom w:val="0"/>
          <w:divBdr>
            <w:top w:val="none" w:sz="0" w:space="0" w:color="auto"/>
            <w:left w:val="none" w:sz="0" w:space="0" w:color="auto"/>
            <w:bottom w:val="none" w:sz="0" w:space="0" w:color="auto"/>
            <w:right w:val="none" w:sz="0" w:space="0" w:color="auto"/>
          </w:divBdr>
        </w:div>
        <w:div w:id="248589055">
          <w:marLeft w:val="0"/>
          <w:marRight w:val="0"/>
          <w:marTop w:val="0"/>
          <w:marBottom w:val="0"/>
          <w:divBdr>
            <w:top w:val="none" w:sz="0" w:space="0" w:color="auto"/>
            <w:left w:val="none" w:sz="0" w:space="0" w:color="auto"/>
            <w:bottom w:val="none" w:sz="0" w:space="0" w:color="auto"/>
            <w:right w:val="none" w:sz="0" w:space="0" w:color="auto"/>
          </w:divBdr>
        </w:div>
        <w:div w:id="972711005">
          <w:marLeft w:val="0"/>
          <w:marRight w:val="0"/>
          <w:marTop w:val="0"/>
          <w:marBottom w:val="0"/>
          <w:divBdr>
            <w:top w:val="none" w:sz="0" w:space="0" w:color="auto"/>
            <w:left w:val="none" w:sz="0" w:space="0" w:color="auto"/>
            <w:bottom w:val="none" w:sz="0" w:space="0" w:color="auto"/>
            <w:right w:val="none" w:sz="0" w:space="0" w:color="auto"/>
          </w:divBdr>
        </w:div>
        <w:div w:id="1205829172">
          <w:marLeft w:val="0"/>
          <w:marRight w:val="0"/>
          <w:marTop w:val="0"/>
          <w:marBottom w:val="0"/>
          <w:divBdr>
            <w:top w:val="none" w:sz="0" w:space="0" w:color="auto"/>
            <w:left w:val="none" w:sz="0" w:space="0" w:color="auto"/>
            <w:bottom w:val="none" w:sz="0" w:space="0" w:color="auto"/>
            <w:right w:val="none" w:sz="0" w:space="0" w:color="auto"/>
          </w:divBdr>
        </w:div>
        <w:div w:id="1533572267">
          <w:marLeft w:val="0"/>
          <w:marRight w:val="0"/>
          <w:marTop w:val="0"/>
          <w:marBottom w:val="0"/>
          <w:divBdr>
            <w:top w:val="none" w:sz="0" w:space="0" w:color="auto"/>
            <w:left w:val="none" w:sz="0" w:space="0" w:color="auto"/>
            <w:bottom w:val="none" w:sz="0" w:space="0" w:color="auto"/>
            <w:right w:val="none" w:sz="0" w:space="0" w:color="auto"/>
          </w:divBdr>
        </w:div>
        <w:div w:id="2009743410">
          <w:marLeft w:val="0"/>
          <w:marRight w:val="0"/>
          <w:marTop w:val="0"/>
          <w:marBottom w:val="0"/>
          <w:divBdr>
            <w:top w:val="none" w:sz="0" w:space="0" w:color="auto"/>
            <w:left w:val="none" w:sz="0" w:space="0" w:color="auto"/>
            <w:bottom w:val="none" w:sz="0" w:space="0" w:color="auto"/>
            <w:right w:val="none" w:sz="0" w:space="0" w:color="auto"/>
          </w:divBdr>
        </w:div>
        <w:div w:id="2021154819">
          <w:marLeft w:val="0"/>
          <w:marRight w:val="0"/>
          <w:marTop w:val="0"/>
          <w:marBottom w:val="0"/>
          <w:divBdr>
            <w:top w:val="none" w:sz="0" w:space="0" w:color="auto"/>
            <w:left w:val="none" w:sz="0" w:space="0" w:color="auto"/>
            <w:bottom w:val="none" w:sz="0" w:space="0" w:color="auto"/>
            <w:right w:val="none" w:sz="0" w:space="0" w:color="auto"/>
          </w:divBdr>
        </w:div>
      </w:divsChild>
    </w:div>
    <w:div w:id="1611933820">
      <w:bodyDiv w:val="1"/>
      <w:marLeft w:val="0"/>
      <w:marRight w:val="0"/>
      <w:marTop w:val="0"/>
      <w:marBottom w:val="0"/>
      <w:divBdr>
        <w:top w:val="none" w:sz="0" w:space="0" w:color="auto"/>
        <w:left w:val="none" w:sz="0" w:space="0" w:color="auto"/>
        <w:bottom w:val="none" w:sz="0" w:space="0" w:color="auto"/>
        <w:right w:val="none" w:sz="0" w:space="0" w:color="auto"/>
      </w:divBdr>
    </w:div>
    <w:div w:id="1718582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ke.Pinnell\Downloads\J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JD Template</Template>
  <TotalTime>4</TotalTime>
  <Pages>2</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Superdry Ltd</Company>
  <LinksUpToDate>false</LinksUpToDate>
  <CharactersWithSpaces>1934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Pinnell</dc:creator>
  <cp:keywords/>
  <dc:description/>
  <cp:lastModifiedBy>Jess Betteridge</cp:lastModifiedBy>
  <cp:revision>5</cp:revision>
  <cp:lastPrinted>2025-09-12T09:00:00Z</cp:lastPrinted>
  <dcterms:created xsi:type="dcterms:W3CDTF">2025-11-04T12:54:00Z</dcterms:created>
  <dcterms:modified xsi:type="dcterms:W3CDTF">2025-11-04T12:58:00Z</dcterms:modified>
  <cp:category/>
</cp:coreProperties>
</file>